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25" name="Picture 25" descr="odd shape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dd shapes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24" name="Picture 24" descr="oddshapes 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dshapes 13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23" name="Picture 23" descr="oddshapes 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ddshapes 13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22" name="Picture 22" descr="oddshapes 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ddshapes 13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21" name="Picture 21" descr="oddshapes 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ddshapes 1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20" name="Picture 20" descr="oddshapes 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ddshapes 13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19" name="Picture 19" descr="odd shapes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dd shapes 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noProof/>
          <w:sz w:val="32"/>
          <w:szCs w:val="32"/>
        </w:rPr>
      </w:pP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18" name="Picture 18" descr="odd shapes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dd shapes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17" name="Picture 17" descr="odd shapes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dd shapes 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16" name="Picture 16" descr="odd shapes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dd shapes 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15" name="Picture 15" descr="odd shapes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dd shapes 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14" name="Picture 14" descr="odd shapes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dd shapes 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13" name="Picture 13" descr="odd shapes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dd shapes 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4210050"/>
            <wp:effectExtent l="0" t="0" r="0" b="0"/>
            <wp:docPr id="12" name="Picture 12" descr="odd shapes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dd shapes 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11" name="Picture 11" descr="odd shapes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dd shapes 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</w:p>
    <w:p w:rsidR="007C34AB" w:rsidRDefault="007C34AB" w:rsidP="007C34A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10" name="Picture 10" descr="oddshapes 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ddshapes 24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9" name="Picture 9" descr="oddshapes 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ddshapes 24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8" name="Picture 8" descr="oddshapes 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ddshapes 24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7" name="Picture 7" descr="oddshapes 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ddshapes 24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oddshape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ddshapes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34075" cy="3819525"/>
            <wp:effectExtent l="0" t="0" r="9525" b="9525"/>
            <wp:docPr id="5" name="Picture 5" descr="odd shapes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dd shapes 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odd shapes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dd shapes 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0" t="0" r="0" b="0"/>
            <wp:docPr id="3" name="Picture 3" descr="odd shapes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dd shapes 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3714750"/>
            <wp:effectExtent l="0" t="0" r="0" b="0"/>
            <wp:docPr id="2" name="Picture 2" descr="odd shapes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dd shapes 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AB" w:rsidRPr="00895111" w:rsidRDefault="007C34AB" w:rsidP="007C34AB">
      <w:pPr>
        <w:rPr>
          <w:rFonts w:ascii="Comic Sans MS" w:hAnsi="Comic Sans MS"/>
          <w:sz w:val="32"/>
          <w:szCs w:val="32"/>
        </w:rPr>
      </w:pPr>
      <w:r w:rsidRPr="00895111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odd shapes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dd shapes 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B2D" w:rsidRDefault="000A2B2D">
      <w:bookmarkStart w:id="0" w:name="_GoBack"/>
      <w:bookmarkEnd w:id="0"/>
    </w:p>
    <w:sectPr w:rsidR="000A2B2D" w:rsidSect="00D67F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AB"/>
    <w:rsid w:val="000A2B2D"/>
    <w:rsid w:val="007C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6DA1A3-5D5C-47EA-A29B-C051DA851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4A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CBA2B05E</Template>
  <TotalTime>0</TotalTime>
  <Pages>15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Neudorf</dc:creator>
  <cp:keywords/>
  <dc:description/>
  <cp:lastModifiedBy>Murray Neudorf</cp:lastModifiedBy>
  <cp:revision>1</cp:revision>
  <dcterms:created xsi:type="dcterms:W3CDTF">2019-09-18T19:03:00Z</dcterms:created>
  <dcterms:modified xsi:type="dcterms:W3CDTF">2019-09-18T19:03:00Z</dcterms:modified>
</cp:coreProperties>
</file>